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5529"/>
      </w:tblGrid>
      <w:tr w:rsidR="00FE2BC0" w:rsidTr="00C55C93">
        <w:trPr>
          <w:trHeight w:val="1138"/>
        </w:trPr>
        <w:tc>
          <w:tcPr>
            <w:tcW w:w="4644" w:type="dxa"/>
          </w:tcPr>
          <w:p w:rsidR="00FE2BC0" w:rsidRDefault="00FE2BC0" w:rsidP="00C55C93">
            <w:pPr>
              <w:pStyle w:val="Header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F97775">
              <w:rPr>
                <w:noProof/>
                <w:lang w:eastAsia="en-AU"/>
              </w:rPr>
              <w:drawing>
                <wp:inline distT="0" distB="0" distL="0" distR="0" wp14:anchorId="7272D183" wp14:editId="39DC716C">
                  <wp:extent cx="2446020" cy="923732"/>
                  <wp:effectExtent l="0" t="0" r="0" b="0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654" cy="928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2BC0" w:rsidRDefault="00FE2BC0" w:rsidP="00C55C93">
            <w:pPr>
              <w:pStyle w:val="Header"/>
              <w:rPr>
                <w:lang w:val="en-US"/>
              </w:rPr>
            </w:pPr>
          </w:p>
        </w:tc>
        <w:tc>
          <w:tcPr>
            <w:tcW w:w="5529" w:type="dxa"/>
          </w:tcPr>
          <w:p w:rsidR="00FE2BC0" w:rsidRDefault="00FE2BC0" w:rsidP="00C55C93">
            <w:pPr>
              <w:pStyle w:val="Header"/>
              <w:spacing w:line="240" w:lineRule="auto"/>
              <w:rPr>
                <w:lang w:val="en-US"/>
              </w:rPr>
            </w:pPr>
          </w:p>
          <w:p w:rsidR="00FE2BC0" w:rsidRDefault="00FE2BC0" w:rsidP="00C55C93">
            <w:pPr>
              <w:pStyle w:val="Header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Australia ICOMOS Secretariat</w:t>
            </w:r>
          </w:p>
          <w:p w:rsidR="00FE2BC0" w:rsidRDefault="00FE2BC0" w:rsidP="00C55C93">
            <w:pPr>
              <w:pStyle w:val="Header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tel: +61 3 9251 7131</w:t>
            </w:r>
          </w:p>
          <w:p w:rsidR="00FE2BC0" w:rsidRDefault="00FE2BC0" w:rsidP="00C55C93">
            <w:pPr>
              <w:pStyle w:val="Header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e: </w:t>
            </w:r>
            <w:hyperlink r:id="rId10" w:history="1">
              <w:r w:rsidRPr="00223C6F">
                <w:rPr>
                  <w:rStyle w:val="Hyperlink"/>
                  <w:lang w:val="en-US"/>
                </w:rPr>
                <w:t>austicomos@deakin.edu.au</w:t>
              </w:r>
            </w:hyperlink>
            <w:r>
              <w:rPr>
                <w:lang w:val="en-US"/>
              </w:rPr>
              <w:t xml:space="preserve"> </w:t>
            </w:r>
          </w:p>
          <w:p w:rsidR="00FE2BC0" w:rsidRDefault="001254D4" w:rsidP="00C55C93">
            <w:pPr>
              <w:pStyle w:val="Header"/>
              <w:spacing w:line="240" w:lineRule="auto"/>
              <w:rPr>
                <w:lang w:val="en-US"/>
              </w:rPr>
            </w:pPr>
            <w:hyperlink r:id="rId11" w:history="1">
              <w:r w:rsidR="00FE2BC0" w:rsidRPr="00223C6F">
                <w:rPr>
                  <w:rStyle w:val="Hyperlink"/>
                  <w:lang w:val="en-US"/>
                </w:rPr>
                <w:t>www.icomos.org/australia</w:t>
              </w:r>
            </w:hyperlink>
            <w:r w:rsidR="00FE2BC0">
              <w:rPr>
                <w:lang w:val="en-US"/>
              </w:rPr>
              <w:t xml:space="preserve"> </w:t>
            </w:r>
          </w:p>
        </w:tc>
      </w:tr>
    </w:tbl>
    <w:p w:rsidR="00B64CA3" w:rsidRDefault="00B64CA3" w:rsidP="00AB442D"/>
    <w:p w:rsidR="00611AD3" w:rsidRPr="00611AD3" w:rsidRDefault="00AC1E45" w:rsidP="00AC1E45">
      <w:pPr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>Australia ICOMOS</w:t>
      </w:r>
      <w:r w:rsidR="005D4CFF">
        <w:rPr>
          <w:b/>
          <w:color w:val="4F81BD" w:themeColor="accent1"/>
          <w:sz w:val="28"/>
        </w:rPr>
        <w:t xml:space="preserve"> Heritage Planning Working Group</w:t>
      </w:r>
    </w:p>
    <w:p w:rsidR="00AB442D" w:rsidRDefault="00A3751A" w:rsidP="00AB442D">
      <w:pPr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 A MEMBER</w:t>
      </w:r>
    </w:p>
    <w:p w:rsidR="00AC1E45" w:rsidRDefault="00AC1E45" w:rsidP="00AB442D"/>
    <w:p w:rsidR="00B64CA3" w:rsidRDefault="00B64CA3" w:rsidP="00AB442D">
      <w:r>
        <w:t>Name: ………………………………………………………………………………</w:t>
      </w:r>
    </w:p>
    <w:p w:rsidR="00AB442D" w:rsidRDefault="00AB442D" w:rsidP="00AB442D"/>
    <w:p w:rsidR="00AD3B02" w:rsidRPr="00B64CA3" w:rsidRDefault="00AD3B02" w:rsidP="00AB442D">
      <w:r>
        <w:t>Email: ………………………………………………………………………………</w:t>
      </w:r>
    </w:p>
    <w:p w:rsidR="00B64CA3" w:rsidRDefault="00B64CA3" w:rsidP="00AB442D"/>
    <w:p w:rsidR="000C614A" w:rsidRPr="000C614A" w:rsidRDefault="000C614A" w:rsidP="00AB442D">
      <w:pPr>
        <w:rPr>
          <w:b/>
        </w:rPr>
      </w:pPr>
      <w:r w:rsidRPr="000C614A">
        <w:rPr>
          <w:b/>
        </w:rPr>
        <w:t>EXPRESSION OF INTEREST STATEMENT</w:t>
      </w:r>
    </w:p>
    <w:p w:rsidR="000C614A" w:rsidRPr="000C614A" w:rsidRDefault="00B64CA3" w:rsidP="000C614A">
      <w:r>
        <w:t xml:space="preserve">I hereby </w:t>
      </w:r>
      <w:r w:rsidRPr="00B64CA3">
        <w:t xml:space="preserve">confirm that I meet the following criteria for Membership of the Australia ICOMOS </w:t>
      </w:r>
      <w:r w:rsidR="005D4CFF">
        <w:t>Heritage Planning Working Group</w:t>
      </w:r>
      <w:r w:rsidR="000C614A" w:rsidRPr="000C614A">
        <w:t>.</w:t>
      </w:r>
    </w:p>
    <w:p w:rsidR="00B64CA3" w:rsidRPr="005D4CFF" w:rsidRDefault="00B64CA3" w:rsidP="000C614A">
      <w:r w:rsidRPr="00B64CA3">
        <w:t>I am a member of ICOMOS and I wish to share</w:t>
      </w:r>
      <w:r w:rsidR="00911BCD">
        <w:t xml:space="preserve"> and </w:t>
      </w:r>
      <w:r w:rsidRPr="00B64CA3">
        <w:t xml:space="preserve">apply knowledge and professional expertise in the issues surrounding the </w:t>
      </w:r>
      <w:r w:rsidR="00911BCD">
        <w:t xml:space="preserve">Purpose and </w:t>
      </w:r>
      <w:r w:rsidR="00124ED2">
        <w:t xml:space="preserve">draft </w:t>
      </w:r>
      <w:r w:rsidR="00124ED2">
        <w:t xml:space="preserve">Aims and </w:t>
      </w:r>
      <w:r w:rsidR="000C614A">
        <w:t>Objectives</w:t>
      </w:r>
      <w:r w:rsidR="00A3751A">
        <w:t xml:space="preserve"> for the </w:t>
      </w:r>
      <w:r w:rsidR="005D4CFF">
        <w:t>Heritage Planning Working Group</w:t>
      </w:r>
      <w:r w:rsidR="005D4CFF" w:rsidRPr="000C614A">
        <w:t xml:space="preserve"> </w:t>
      </w:r>
      <w:r w:rsidR="000C614A" w:rsidRPr="000C614A">
        <w:t xml:space="preserve">stated </w:t>
      </w:r>
      <w:r w:rsidR="000007AF">
        <w:t>below</w:t>
      </w:r>
      <w:r w:rsidR="00724ADC">
        <w:t xml:space="preserve"> (refer page 2)</w:t>
      </w:r>
      <w:bookmarkStart w:id="0" w:name="_GoBack"/>
      <w:bookmarkEnd w:id="0"/>
      <w:r w:rsidRPr="000C614A">
        <w:t>.</w:t>
      </w:r>
      <w:r w:rsidR="000007AF">
        <w:t xml:space="preserve"> In addition:</w:t>
      </w:r>
    </w:p>
    <w:p w:rsidR="00A3751A" w:rsidRDefault="00B64CA3" w:rsidP="00A3751A">
      <w:pPr>
        <w:pStyle w:val="ListParagraph"/>
        <w:numPr>
          <w:ilvl w:val="0"/>
          <w:numId w:val="1"/>
        </w:numPr>
      </w:pPr>
      <w:r>
        <w:t xml:space="preserve">I have a professional commitment to the </w:t>
      </w:r>
      <w:r w:rsidR="00A3751A">
        <w:t xml:space="preserve">tasks as outlined in </w:t>
      </w:r>
      <w:r w:rsidR="00A3751A" w:rsidRPr="00B64CA3">
        <w:t xml:space="preserve">the </w:t>
      </w:r>
      <w:r w:rsidR="00A3751A">
        <w:t xml:space="preserve">Draft </w:t>
      </w:r>
      <w:r w:rsidR="0095363E">
        <w:t>Aims and Objectives</w:t>
      </w:r>
      <w:r w:rsidR="00A3751A">
        <w:t xml:space="preserve"> for the </w:t>
      </w:r>
      <w:r w:rsidR="005D4CFF">
        <w:t>Heritage Planning Working Group</w:t>
      </w:r>
      <w:r w:rsidR="005D4CFF" w:rsidRPr="0095363E">
        <w:t xml:space="preserve"> </w:t>
      </w:r>
      <w:r w:rsidR="0095363E" w:rsidRPr="0095363E">
        <w:t xml:space="preserve">as stated </w:t>
      </w:r>
      <w:r w:rsidR="00702CB7">
        <w:t>below</w:t>
      </w:r>
      <w:r w:rsidR="00A3751A" w:rsidRPr="0095363E">
        <w:t>.</w:t>
      </w:r>
    </w:p>
    <w:p w:rsidR="00B64CA3" w:rsidRDefault="000C614A">
      <w:pPr>
        <w:pStyle w:val="ListParagraph"/>
        <w:numPr>
          <w:ilvl w:val="0"/>
          <w:numId w:val="1"/>
        </w:numPr>
      </w:pPr>
      <w:r>
        <w:t>I will abide by the S</w:t>
      </w:r>
      <w:r w:rsidR="00B64CA3">
        <w:t xml:space="preserve">tatutes of </w:t>
      </w:r>
      <w:r w:rsidR="000B6CB3">
        <w:t>International</w:t>
      </w:r>
      <w:r w:rsidR="00B64CA3">
        <w:t xml:space="preserve"> ICOMOS</w:t>
      </w:r>
      <w:r w:rsidR="000B6CB3">
        <w:t xml:space="preserve"> and the Australia ICOMOS Rules</w:t>
      </w:r>
      <w:r w:rsidR="00B64CA3">
        <w:t>.</w:t>
      </w:r>
    </w:p>
    <w:p w:rsidR="0095363E" w:rsidRPr="0095363E" w:rsidRDefault="0095363E" w:rsidP="0095363E">
      <w:pPr>
        <w:pStyle w:val="ListParagraph"/>
        <w:numPr>
          <w:ilvl w:val="0"/>
          <w:numId w:val="1"/>
        </w:numPr>
        <w:rPr>
          <w:i/>
        </w:rPr>
      </w:pPr>
      <w:r>
        <w:t xml:space="preserve">I HAVE READ AND UNDERSTAND the </w:t>
      </w:r>
      <w:r w:rsidRPr="0095363E">
        <w:rPr>
          <w:i/>
        </w:rPr>
        <w:t>Australia ICOMOS Policy on Committees, Re</w:t>
      </w:r>
      <w:r>
        <w:rPr>
          <w:i/>
        </w:rPr>
        <w:t>ference Groups &amp; Working Groups.</w:t>
      </w:r>
    </w:p>
    <w:p w:rsidR="001F37F5" w:rsidRDefault="001F37F5">
      <w:pPr>
        <w:pStyle w:val="ListParagraph"/>
        <w:numPr>
          <w:ilvl w:val="0"/>
          <w:numId w:val="1"/>
        </w:numPr>
      </w:pPr>
      <w:r>
        <w:t>I HAVE READ AND</w:t>
      </w:r>
      <w:r w:rsidR="000C614A">
        <w:t xml:space="preserve"> UNDERSTAND </w:t>
      </w:r>
      <w:r w:rsidR="0095363E">
        <w:t xml:space="preserve">the </w:t>
      </w:r>
      <w:r w:rsidR="000C614A" w:rsidRPr="00523825">
        <w:rPr>
          <w:i/>
        </w:rPr>
        <w:t>Australia ICOMOS Code of Conduct for members of the Executive Committee, sub-Committees &amp; Groups</w:t>
      </w:r>
      <w:r w:rsidR="000C614A">
        <w:t>.</w:t>
      </w:r>
    </w:p>
    <w:p w:rsidR="00B64CA3" w:rsidRDefault="00B64CA3" w:rsidP="00AB442D">
      <w:pPr>
        <w:pStyle w:val="ListParagraph"/>
        <w:numPr>
          <w:ilvl w:val="0"/>
          <w:numId w:val="1"/>
        </w:numPr>
      </w:pPr>
      <w:r>
        <w:t xml:space="preserve">I am willing to actively participate </w:t>
      </w:r>
      <w:r w:rsidR="00AD3B02">
        <w:t xml:space="preserve">in the Australia ICOMOS </w:t>
      </w:r>
      <w:r w:rsidR="00911BCD">
        <w:t>Heritage Planning Working Group</w:t>
      </w:r>
      <w:r w:rsidR="00AC1E45" w:rsidRPr="00BF5161">
        <w:rPr>
          <w:color w:val="4F81BD" w:themeColor="accent1"/>
        </w:rPr>
        <w:t xml:space="preserve"> </w:t>
      </w:r>
      <w:r w:rsidR="00AD3B02">
        <w:t xml:space="preserve">including initiatives and meetings over a three year period should I be appointed to the </w:t>
      </w:r>
      <w:r w:rsidR="00911BCD">
        <w:t>Heritage Planning Working Group</w:t>
      </w:r>
      <w:r w:rsidR="00911BCD">
        <w:t>.</w:t>
      </w:r>
    </w:p>
    <w:p w:rsidR="000B6CB3" w:rsidRDefault="000B6CB3" w:rsidP="00AB442D">
      <w:pPr>
        <w:pStyle w:val="ListParagraph"/>
        <w:numPr>
          <w:ilvl w:val="0"/>
          <w:numId w:val="1"/>
        </w:numPr>
      </w:pPr>
      <w:r>
        <w:t xml:space="preserve">I understand my contributions to the Australia ICOMOS </w:t>
      </w:r>
      <w:r w:rsidR="00911BCD">
        <w:t>Heritage Planning Working Group</w:t>
      </w:r>
      <w:r w:rsidR="00911BCD" w:rsidRPr="000C614A">
        <w:t xml:space="preserve"> </w:t>
      </w:r>
      <w:r>
        <w:t xml:space="preserve">will be shared with other members of the </w:t>
      </w:r>
      <w:r w:rsidR="00911BCD">
        <w:t>Heritage Planning Working Group</w:t>
      </w:r>
      <w:r w:rsidR="00911BCD" w:rsidRPr="000C614A">
        <w:t xml:space="preserve"> </w:t>
      </w:r>
      <w:r>
        <w:t>and possibly with the wider Australia ICOMOS membership.</w:t>
      </w:r>
    </w:p>
    <w:p w:rsidR="00AD3B02" w:rsidRDefault="00AD3B02" w:rsidP="00AB442D">
      <w:pPr>
        <w:pStyle w:val="ListParagraph"/>
        <w:numPr>
          <w:ilvl w:val="0"/>
          <w:numId w:val="1"/>
        </w:numPr>
      </w:pPr>
      <w:r>
        <w:t xml:space="preserve">I understand that </w:t>
      </w:r>
      <w:r w:rsidR="00A3751A">
        <w:t xml:space="preserve">membership </w:t>
      </w:r>
      <w:r>
        <w:t xml:space="preserve">places on the </w:t>
      </w:r>
      <w:r w:rsidR="00911BCD">
        <w:t>Heritage Planning Working Group</w:t>
      </w:r>
      <w:r w:rsidR="00911BCD" w:rsidRPr="000C614A">
        <w:t xml:space="preserve"> </w:t>
      </w:r>
      <w:r>
        <w:t xml:space="preserve">are limited in order to make the </w:t>
      </w:r>
      <w:r w:rsidR="00911BCD">
        <w:t>Heritage Planning Working Group</w:t>
      </w:r>
      <w:r w:rsidR="00911BCD" w:rsidRPr="000C614A">
        <w:t xml:space="preserve"> </w:t>
      </w:r>
      <w:r>
        <w:t xml:space="preserve">function efficiently; and that if I am not selected this year I will </w:t>
      </w:r>
      <w:r w:rsidR="002C1D6D">
        <w:t>be eligible</w:t>
      </w:r>
      <w:r>
        <w:t xml:space="preserve"> to contribute to any issues or debate as an ICOMOS member and may be appointed </w:t>
      </w:r>
      <w:r w:rsidR="000B6CB3">
        <w:t>at another time</w:t>
      </w:r>
      <w:r>
        <w:t xml:space="preserve">, should the </w:t>
      </w:r>
      <w:r w:rsidR="00911BCD">
        <w:t>Heritage Planning Working Group</w:t>
      </w:r>
      <w:r w:rsidR="00911BCD" w:rsidRPr="000C614A">
        <w:t xml:space="preserve"> </w:t>
      </w:r>
      <w:r>
        <w:t>continue.</w:t>
      </w:r>
    </w:p>
    <w:p w:rsidR="00AC1E45" w:rsidRDefault="00AC1E45" w:rsidP="00AC1E45">
      <w:pPr>
        <w:ind w:left="644"/>
      </w:pPr>
    </w:p>
    <w:p w:rsidR="00702CB7" w:rsidRDefault="00702CB7" w:rsidP="00AC1E45">
      <w:pPr>
        <w:ind w:left="644"/>
      </w:pPr>
    </w:p>
    <w:p w:rsidR="00702CB7" w:rsidRDefault="00702CB7" w:rsidP="000007AF">
      <w:r w:rsidRPr="00AC1E45">
        <w:rPr>
          <w:b/>
        </w:rPr>
        <w:t>Signed</w:t>
      </w:r>
      <w:r>
        <w:t>:</w:t>
      </w:r>
      <w:r>
        <w:tab/>
        <w:t xml:space="preserve">………………………………………   </w:t>
      </w:r>
      <w:r w:rsidRPr="00AC1E45">
        <w:rPr>
          <w:b/>
        </w:rPr>
        <w:t>Dated</w:t>
      </w:r>
      <w:r>
        <w:t>: …………………………………</w:t>
      </w:r>
    </w:p>
    <w:p w:rsidR="00702CB7" w:rsidRDefault="00702CB7" w:rsidP="00AC1E45">
      <w:pPr>
        <w:ind w:left="644"/>
      </w:pPr>
    </w:p>
    <w:p w:rsidR="00702CB7" w:rsidRPr="00AC1E45" w:rsidRDefault="00702CB7" w:rsidP="00AC1E45">
      <w:pPr>
        <w:rPr>
          <w:lang w:val="en-US"/>
        </w:rPr>
      </w:pPr>
      <w:r>
        <w:lastRenderedPageBreak/>
        <w:t>When you have signed this application form, please attach your CV or Resume and forward by email to the Australia ICOMOS Secretariat</w:t>
      </w:r>
      <w:r w:rsidR="00BA3FDE">
        <w:t xml:space="preserve"> at</w:t>
      </w:r>
      <w:r>
        <w:t xml:space="preserve"> </w:t>
      </w:r>
      <w:hyperlink r:id="rId12" w:history="1">
        <w:r w:rsidRPr="002642CC">
          <w:rPr>
            <w:rStyle w:val="Hyperlink"/>
          </w:rPr>
          <w:t>austicomos@deakin.edu.au</w:t>
        </w:r>
      </w:hyperlink>
      <w:r w:rsidRPr="00AC1E45">
        <w:rPr>
          <w:sz w:val="20"/>
        </w:rPr>
        <w:t xml:space="preserve"> </w:t>
      </w:r>
      <w:r>
        <w:t>for the consideration of the Australia ICOMOS Executive Committee</w:t>
      </w:r>
      <w:r w:rsidR="00124ED2">
        <w:t xml:space="preserve"> (via the</w:t>
      </w:r>
      <w:r w:rsidR="00124ED2" w:rsidRPr="00124ED2">
        <w:t xml:space="preserve"> </w:t>
      </w:r>
      <w:r w:rsidR="00124ED2">
        <w:t>Heritage Planning Working Group</w:t>
      </w:r>
      <w:r w:rsidR="00124ED2" w:rsidRPr="000C614A">
        <w:t xml:space="preserve"> </w:t>
      </w:r>
      <w:r w:rsidR="00124ED2">
        <w:t>Implementation Group</w:t>
      </w:r>
      <w:r w:rsidR="00124ED2">
        <w:t>)</w:t>
      </w:r>
      <w:r>
        <w:t>.</w:t>
      </w:r>
      <w:r w:rsidRPr="00AC1E45">
        <w:rPr>
          <w:lang w:val="en-US"/>
        </w:rPr>
        <w:t xml:space="preserve">  </w:t>
      </w:r>
    </w:p>
    <w:p w:rsidR="00702CB7" w:rsidRPr="00AC1E45" w:rsidRDefault="00702CB7" w:rsidP="00AC1E45">
      <w:pPr>
        <w:rPr>
          <w:lang w:val="en-US"/>
        </w:rPr>
      </w:pPr>
    </w:p>
    <w:p w:rsidR="00702CB7" w:rsidRPr="00124ED2" w:rsidRDefault="00702CB7" w:rsidP="00AC1E45">
      <w:pPr>
        <w:rPr>
          <w:lang w:val="en-US"/>
        </w:rPr>
      </w:pPr>
      <w:r w:rsidRPr="00AC1E45">
        <w:rPr>
          <w:lang w:val="en-US"/>
        </w:rPr>
        <w:t xml:space="preserve">For further information please </w:t>
      </w:r>
      <w:r w:rsidRPr="00124ED2">
        <w:rPr>
          <w:lang w:val="en-US"/>
        </w:rPr>
        <w:t>contact</w:t>
      </w:r>
      <w:r w:rsidR="00AC1E45" w:rsidRPr="00124ED2">
        <w:rPr>
          <w:lang w:val="en-US"/>
        </w:rPr>
        <w:t xml:space="preserve"> </w:t>
      </w:r>
      <w:r w:rsidR="00124ED2" w:rsidRPr="00124ED2">
        <w:rPr>
          <w:i/>
          <w:lang w:val="en-US"/>
        </w:rPr>
        <w:t xml:space="preserve">Anne McConnell </w:t>
      </w:r>
      <w:r w:rsidR="00DC395B">
        <w:rPr>
          <w:lang w:val="en-US"/>
        </w:rPr>
        <w:t>(Australia ICOMOS Executive Committee Member</w:t>
      </w:r>
      <w:r w:rsidR="00124ED2">
        <w:rPr>
          <w:lang w:val="en-US"/>
        </w:rPr>
        <w:t xml:space="preserve"> and </w:t>
      </w:r>
      <w:r w:rsidR="00124ED2">
        <w:t>Heritage Planning Working Group</w:t>
      </w:r>
      <w:r w:rsidR="00124ED2" w:rsidRPr="000C614A">
        <w:t xml:space="preserve"> </w:t>
      </w:r>
      <w:r w:rsidR="00124ED2">
        <w:t>Implementation Group</w:t>
      </w:r>
      <w:r w:rsidR="00124ED2">
        <w:t xml:space="preserve"> member</w:t>
      </w:r>
      <w:r w:rsidR="00DC395B">
        <w:rPr>
          <w:lang w:val="en-US"/>
        </w:rPr>
        <w:t>)</w:t>
      </w:r>
      <w:r w:rsidR="00124ED2">
        <w:rPr>
          <w:lang w:val="en-US"/>
        </w:rPr>
        <w:t>.</w:t>
      </w:r>
    </w:p>
    <w:p w:rsidR="00AC1E45" w:rsidRPr="00124ED2" w:rsidRDefault="00124ED2" w:rsidP="00AC1E45">
      <w:pPr>
        <w:rPr>
          <w:i/>
          <w:lang w:val="en-US"/>
        </w:rPr>
      </w:pPr>
      <w:r w:rsidRPr="00124ED2">
        <w:rPr>
          <w:i/>
          <w:lang w:val="en-US"/>
        </w:rPr>
        <w:t xml:space="preserve">Email - </w:t>
      </w:r>
      <w:r w:rsidRPr="00124ED2">
        <w:rPr>
          <w:i/>
        </w:rPr>
        <w:t>annemc@aaa.net.au</w:t>
      </w:r>
    </w:p>
    <w:p w:rsidR="00AC1E45" w:rsidRPr="00124ED2" w:rsidRDefault="00124ED2" w:rsidP="00AC1E45">
      <w:pPr>
        <w:rPr>
          <w:i/>
          <w:lang w:val="en-US"/>
        </w:rPr>
      </w:pPr>
      <w:r w:rsidRPr="00124ED2">
        <w:rPr>
          <w:i/>
          <w:lang w:val="en-US"/>
        </w:rPr>
        <w:t>P</w:t>
      </w:r>
      <w:r w:rsidR="00DC395B" w:rsidRPr="00124ED2">
        <w:rPr>
          <w:i/>
          <w:lang w:val="en-US"/>
        </w:rPr>
        <w:t>hone</w:t>
      </w:r>
      <w:r w:rsidRPr="00124ED2">
        <w:rPr>
          <w:i/>
          <w:lang w:val="en-US"/>
        </w:rPr>
        <w:t xml:space="preserve"> – 03 62391494</w:t>
      </w:r>
    </w:p>
    <w:p w:rsidR="00AD3B02" w:rsidRDefault="00702CB7" w:rsidP="000007AF">
      <w:r>
        <w:t>________________________________</w:t>
      </w:r>
    </w:p>
    <w:p w:rsidR="00702CB7" w:rsidRDefault="00702CB7" w:rsidP="00AB442D"/>
    <w:p w:rsidR="00AC1E45" w:rsidRDefault="00702CB7" w:rsidP="00702CB7">
      <w:pPr>
        <w:rPr>
          <w:b/>
        </w:rPr>
      </w:pPr>
      <w:r w:rsidRPr="000C614A">
        <w:rPr>
          <w:b/>
        </w:rPr>
        <w:t xml:space="preserve">DRAFT AIMS AND OBJECTIVES </w:t>
      </w:r>
    </w:p>
    <w:p w:rsidR="00702CB7" w:rsidRPr="000C614A" w:rsidRDefault="00702CB7" w:rsidP="00702CB7">
      <w:pPr>
        <w:rPr>
          <w:b/>
          <w:sz w:val="24"/>
        </w:rPr>
      </w:pPr>
      <w:r w:rsidRPr="000C614A">
        <w:rPr>
          <w:b/>
        </w:rPr>
        <w:t xml:space="preserve">THE </w:t>
      </w:r>
      <w:r w:rsidR="00AC1E45">
        <w:rPr>
          <w:b/>
        </w:rPr>
        <w:t xml:space="preserve">AUSTRALIA ICOMOS </w:t>
      </w:r>
      <w:r w:rsidR="00DC395B" w:rsidRPr="00DC395B">
        <w:rPr>
          <w:b/>
          <w:i/>
        </w:rPr>
        <w:t>NAME/COMMITTEE/REFERENCE/WORKING/GROUP</w:t>
      </w:r>
    </w:p>
    <w:p w:rsidR="00702CB7" w:rsidRPr="000C614A" w:rsidRDefault="00702CB7" w:rsidP="00702CB7">
      <w:r w:rsidRPr="00AB442D">
        <w:t>Note: The</w:t>
      </w:r>
      <w:r>
        <w:t xml:space="preserve"> Draft Aims of the </w:t>
      </w:r>
      <w:r w:rsidR="00124ED2">
        <w:t>Heritage Planning Working Group</w:t>
      </w:r>
      <w:r w:rsidR="00124ED2" w:rsidRPr="000C614A">
        <w:t xml:space="preserve"> </w:t>
      </w:r>
      <w:r>
        <w:t xml:space="preserve">below </w:t>
      </w:r>
      <w:r w:rsidRPr="00AB442D">
        <w:t xml:space="preserve">will be reviewed by the new </w:t>
      </w:r>
      <w:r w:rsidR="00AC1E45" w:rsidRPr="00AC1E45">
        <w:t>Group</w:t>
      </w:r>
      <w:r w:rsidR="0066676C">
        <w:t>/Committee</w:t>
      </w:r>
      <w:r w:rsidRPr="00AC1E45">
        <w:t xml:space="preserve"> </w:t>
      </w:r>
      <w:r w:rsidRPr="000C614A">
        <w:t xml:space="preserve">on </w:t>
      </w:r>
      <w:r>
        <w:t xml:space="preserve">its </w:t>
      </w:r>
      <w:r w:rsidRPr="000C614A">
        <w:t xml:space="preserve">formation </w:t>
      </w:r>
      <w:r w:rsidR="000007AF">
        <w:t>and will then</w:t>
      </w:r>
      <w:r w:rsidRPr="000C614A">
        <w:t xml:space="preserve"> form part of the </w:t>
      </w:r>
      <w:r>
        <w:t xml:space="preserve">draft </w:t>
      </w:r>
      <w:r w:rsidRPr="000C614A">
        <w:t xml:space="preserve">Terms of Reference for the </w:t>
      </w:r>
      <w:r w:rsidR="0066676C" w:rsidRPr="00AC1E45">
        <w:t>Group</w:t>
      </w:r>
      <w:r w:rsidR="0066676C">
        <w:t>/Committee,</w:t>
      </w:r>
      <w:r w:rsidR="0066676C" w:rsidRPr="00AC1E45">
        <w:t xml:space="preserve"> </w:t>
      </w:r>
      <w:r>
        <w:t>which in turn will be submitted for endorsement by the Australia ICOMOS E</w:t>
      </w:r>
      <w:r w:rsidR="000007AF">
        <w:t xml:space="preserve">xecutive </w:t>
      </w:r>
      <w:r>
        <w:t>C</w:t>
      </w:r>
      <w:r w:rsidR="000007AF">
        <w:t>ommittee</w:t>
      </w:r>
      <w:r w:rsidRPr="000C614A">
        <w:t>.</w:t>
      </w:r>
    </w:p>
    <w:p w:rsidR="00702CB7" w:rsidRDefault="00702CB7" w:rsidP="00702CB7"/>
    <w:p w:rsidR="00124ED2" w:rsidRDefault="00124ED2" w:rsidP="00702CB7">
      <w:r>
        <w:t xml:space="preserve">The Purpose of the </w:t>
      </w:r>
      <w:r>
        <w:t>Heritage Planning Working Group</w:t>
      </w:r>
      <w:r>
        <w:t xml:space="preserve"> is: </w:t>
      </w:r>
    </w:p>
    <w:p w:rsidR="00124ED2" w:rsidRDefault="00124ED2" w:rsidP="00124ED2">
      <w:pPr>
        <w:ind w:left="851" w:right="828"/>
        <w:jc w:val="both"/>
      </w:pPr>
      <w:r w:rsidRPr="004F5D41">
        <w:t>To examine planning policy and provisions and current proposed changes to this across Australia in relation to cultural heritage and its conservation; and to identify issues for heritage conservation as well as actions that could be taken by Australia ICOMOS alone, or in partnership, to address or mitigate identified issues.</w:t>
      </w:r>
    </w:p>
    <w:p w:rsidR="00124ED2" w:rsidRDefault="00124ED2" w:rsidP="00702CB7"/>
    <w:p w:rsidR="00702CB7" w:rsidRDefault="00702CB7" w:rsidP="00AC1E45">
      <w:r>
        <w:t xml:space="preserve">The draft Aims and Objectives for </w:t>
      </w:r>
      <w:r w:rsidRPr="00AB442D">
        <w:t xml:space="preserve">the </w:t>
      </w:r>
      <w:r w:rsidR="00124ED2">
        <w:t>Heritage Planning Working Group</w:t>
      </w:r>
      <w:r w:rsidR="00124ED2" w:rsidRPr="000C614A">
        <w:t xml:space="preserve"> </w:t>
      </w:r>
      <w:r>
        <w:t>include</w:t>
      </w:r>
      <w:r w:rsidRPr="0063298E">
        <w:t>:</w:t>
      </w:r>
    </w:p>
    <w:p w:rsidR="00AC1E45" w:rsidRDefault="00CC61DF" w:rsidP="00AC1E45">
      <w:pPr>
        <w:pStyle w:val="ListParagraph"/>
        <w:numPr>
          <w:ilvl w:val="0"/>
          <w:numId w:val="8"/>
        </w:numPr>
        <w:tabs>
          <w:tab w:val="left" w:pos="709"/>
        </w:tabs>
        <w:ind w:left="709" w:hanging="425"/>
      </w:pPr>
      <w:r w:rsidRPr="004F5D41">
        <w:t>To develop through research (including consultation) an understanding of planning policy and provisions as it relates to cultural heritage throughout Australia.</w:t>
      </w:r>
    </w:p>
    <w:p w:rsidR="00CC61DF" w:rsidRDefault="00CC61DF" w:rsidP="00AC1E45">
      <w:pPr>
        <w:pStyle w:val="ListParagraph"/>
        <w:numPr>
          <w:ilvl w:val="0"/>
          <w:numId w:val="8"/>
        </w:numPr>
        <w:tabs>
          <w:tab w:val="left" w:pos="709"/>
        </w:tabs>
        <w:ind w:left="709" w:hanging="425"/>
      </w:pPr>
      <w:r w:rsidRPr="004F5D41">
        <w:t>To identify key cultural heritage related issues with existing and proposed planning policy and provisions.</w:t>
      </w:r>
    </w:p>
    <w:p w:rsidR="00CC61DF" w:rsidRDefault="00CC61DF" w:rsidP="00AC1E45">
      <w:pPr>
        <w:pStyle w:val="ListParagraph"/>
        <w:numPr>
          <w:ilvl w:val="0"/>
          <w:numId w:val="8"/>
        </w:numPr>
        <w:tabs>
          <w:tab w:val="left" w:pos="709"/>
        </w:tabs>
        <w:ind w:left="709" w:hanging="425"/>
      </w:pPr>
      <w:r w:rsidRPr="004F5D41">
        <w:t>To compile a list of best practice principles for heritage management in the planning context to apply at the Australian level.</w:t>
      </w:r>
    </w:p>
    <w:p w:rsidR="00CC61DF" w:rsidRDefault="00CC61DF" w:rsidP="00AC1E45">
      <w:pPr>
        <w:pStyle w:val="ListParagraph"/>
        <w:numPr>
          <w:ilvl w:val="0"/>
          <w:numId w:val="8"/>
        </w:numPr>
        <w:tabs>
          <w:tab w:val="left" w:pos="709"/>
        </w:tabs>
        <w:ind w:left="709" w:hanging="425"/>
      </w:pPr>
      <w:r w:rsidRPr="004F5D41">
        <w:t>To identify actions that could be taken by Australia ICOMOS alone, or in partnership with other professional bodies, to address or mitigate identified issues.</w:t>
      </w:r>
    </w:p>
    <w:p w:rsidR="000007AF" w:rsidRDefault="00AA389D" w:rsidP="00AC1E45">
      <w:pPr>
        <w:pStyle w:val="ListParagraph"/>
        <w:numPr>
          <w:ilvl w:val="0"/>
          <w:numId w:val="8"/>
        </w:numPr>
        <w:tabs>
          <w:tab w:val="left" w:pos="709"/>
        </w:tabs>
        <w:ind w:left="709" w:hanging="425"/>
      </w:pPr>
      <w:r>
        <w:t xml:space="preserve">Work with relevant partners </w:t>
      </w:r>
      <w:r w:rsidR="00AC1E45">
        <w:t xml:space="preserve">to further the aims of the </w:t>
      </w:r>
      <w:r w:rsidR="001A5C8A">
        <w:t>Heritage Planning Working Group</w:t>
      </w:r>
      <w:r w:rsidR="00AC1E45">
        <w:t xml:space="preserve">. </w:t>
      </w:r>
    </w:p>
    <w:p w:rsidR="00124ED2" w:rsidRDefault="00124ED2" w:rsidP="00124ED2">
      <w:pPr>
        <w:pStyle w:val="ListParagraph"/>
        <w:numPr>
          <w:ilvl w:val="0"/>
          <w:numId w:val="8"/>
        </w:numPr>
        <w:tabs>
          <w:tab w:val="left" w:pos="709"/>
        </w:tabs>
        <w:ind w:left="709" w:hanging="425"/>
      </w:pPr>
      <w:r>
        <w:t xml:space="preserve">To provide advice to Australia ICOMOS on </w:t>
      </w:r>
      <w:r w:rsidR="001A5C8A">
        <w:t>heritage planning matters</w:t>
      </w:r>
      <w:r w:rsidRPr="00DC395B">
        <w:rPr>
          <w:color w:val="FF0000"/>
        </w:rPr>
        <w:t xml:space="preserve"> </w:t>
      </w:r>
      <w:r>
        <w:t>in accordance with the Australia ICOMOS Burra Charter including</w:t>
      </w:r>
      <w:r w:rsidR="001A5C8A">
        <w:t xml:space="preserve"> in relation to the </w:t>
      </w:r>
      <w:r w:rsidR="001A5C8A">
        <w:t>national promotion of sound heritage planning</w:t>
      </w:r>
      <w:r w:rsidR="001A5C8A">
        <w:t xml:space="preserve"> approaches</w:t>
      </w:r>
      <w:r w:rsidR="001A5C8A">
        <w:rPr>
          <w:i/>
          <w:color w:val="FF0000"/>
        </w:rPr>
        <w:t xml:space="preserve"> </w:t>
      </w:r>
      <w:r w:rsidR="001A5C8A" w:rsidRPr="001A5C8A">
        <w:t xml:space="preserve">and the </w:t>
      </w:r>
      <w:r w:rsidR="001A5C8A">
        <w:t>p</w:t>
      </w:r>
      <w:r w:rsidR="001A5C8A" w:rsidRPr="001A5C8A">
        <w:t>romot</w:t>
      </w:r>
      <w:r w:rsidR="001A5C8A">
        <w:t>ion</w:t>
      </w:r>
      <w:r w:rsidR="001A5C8A" w:rsidRPr="001A5C8A">
        <w:t xml:space="preserve"> </w:t>
      </w:r>
      <w:r w:rsidR="001A5C8A">
        <w:t xml:space="preserve">of </w:t>
      </w:r>
      <w:r w:rsidR="001A5C8A" w:rsidRPr="001A5C8A">
        <w:t xml:space="preserve">sustainable heritage practice in relation to </w:t>
      </w:r>
      <w:r w:rsidR="001A5C8A">
        <w:t>planning in Australia.</w:t>
      </w:r>
    </w:p>
    <w:p w:rsidR="00702CB7" w:rsidRDefault="00702CB7" w:rsidP="000007AF">
      <w:pPr>
        <w:tabs>
          <w:tab w:val="left" w:pos="709"/>
        </w:tabs>
      </w:pPr>
      <w:r>
        <w:t>________________________________</w:t>
      </w:r>
    </w:p>
    <w:p w:rsidR="00702CB7" w:rsidRDefault="00702CB7" w:rsidP="00AB442D"/>
    <w:p w:rsidR="001A5C8A" w:rsidRDefault="001A5C8A">
      <w:pPr>
        <w:spacing w:line="240" w:lineRule="auto"/>
        <w:ind w:left="0"/>
      </w:pPr>
      <w:r>
        <w:br w:type="page"/>
      </w:r>
    </w:p>
    <w:p w:rsidR="00AC1E45" w:rsidRDefault="00AC1E45">
      <w:pPr>
        <w:spacing w:line="240" w:lineRule="auto"/>
        <w:ind w:left="0"/>
      </w:pPr>
    </w:p>
    <w:p w:rsidR="000C614A" w:rsidRDefault="000C614A" w:rsidP="00AB442D">
      <w:r>
        <w:t>Forming part of this EOI are the following</w:t>
      </w:r>
      <w:r w:rsidR="0095363E">
        <w:t xml:space="preserve"> documents</w:t>
      </w:r>
      <w:r>
        <w:t>:</w:t>
      </w:r>
    </w:p>
    <w:p w:rsidR="008E7930" w:rsidRDefault="001254D4" w:rsidP="0095363E">
      <w:pPr>
        <w:pStyle w:val="ListParagraph"/>
        <w:numPr>
          <w:ilvl w:val="0"/>
          <w:numId w:val="7"/>
        </w:numPr>
        <w:rPr>
          <w:i/>
        </w:rPr>
      </w:pPr>
      <w:hyperlink r:id="rId13" w:history="1">
        <w:r w:rsidR="008E7930" w:rsidRPr="008E7930">
          <w:rPr>
            <w:rStyle w:val="Hyperlink"/>
            <w:i/>
          </w:rPr>
          <w:t>ICOMOS Statutes</w:t>
        </w:r>
      </w:hyperlink>
    </w:p>
    <w:p w:rsidR="0095363E" w:rsidRPr="0095363E" w:rsidRDefault="001254D4" w:rsidP="0095363E">
      <w:pPr>
        <w:pStyle w:val="ListParagraph"/>
        <w:numPr>
          <w:ilvl w:val="0"/>
          <w:numId w:val="7"/>
        </w:numPr>
        <w:rPr>
          <w:i/>
        </w:rPr>
      </w:pPr>
      <w:hyperlink r:id="rId14" w:history="1">
        <w:r w:rsidR="0095363E" w:rsidRPr="00C36AF9">
          <w:rPr>
            <w:rStyle w:val="Hyperlink"/>
            <w:i/>
          </w:rPr>
          <w:t>Australia ICOMOS Rules</w:t>
        </w:r>
      </w:hyperlink>
    </w:p>
    <w:p w:rsidR="00A27FDE" w:rsidRPr="00A27FDE" w:rsidRDefault="001254D4" w:rsidP="0095363E">
      <w:pPr>
        <w:pStyle w:val="ListParagraph"/>
        <w:numPr>
          <w:ilvl w:val="0"/>
          <w:numId w:val="7"/>
        </w:numPr>
        <w:rPr>
          <w:color w:val="365F91" w:themeColor="accent1" w:themeShade="BF"/>
        </w:rPr>
      </w:pPr>
      <w:hyperlink r:id="rId15" w:history="1">
        <w:r w:rsidR="0095363E" w:rsidRPr="005F6FD8">
          <w:rPr>
            <w:rStyle w:val="Hyperlink"/>
            <w:i/>
          </w:rPr>
          <w:t>Australia ICOMOS Policy on Committees, Reference Groups &amp; Working Groups</w:t>
        </w:r>
      </w:hyperlink>
    </w:p>
    <w:p w:rsidR="0095363E" w:rsidRPr="00A27FDE" w:rsidRDefault="001254D4" w:rsidP="0095363E">
      <w:pPr>
        <w:pStyle w:val="ListParagraph"/>
        <w:numPr>
          <w:ilvl w:val="0"/>
          <w:numId w:val="7"/>
        </w:numPr>
        <w:rPr>
          <w:color w:val="365F91" w:themeColor="accent1" w:themeShade="BF"/>
        </w:rPr>
      </w:pPr>
      <w:hyperlink r:id="rId16" w:history="1">
        <w:r w:rsidR="0095363E" w:rsidRPr="005F6FD8">
          <w:rPr>
            <w:rStyle w:val="Hyperlink"/>
            <w:i/>
          </w:rPr>
          <w:t>Austra</w:t>
        </w:r>
        <w:r w:rsidR="00A27FDE" w:rsidRPr="005F6FD8">
          <w:rPr>
            <w:rStyle w:val="Hyperlink"/>
            <w:i/>
          </w:rPr>
          <w:t>lia ICOMOS Code of Conduct for M</w:t>
        </w:r>
        <w:r w:rsidR="0095363E" w:rsidRPr="005F6FD8">
          <w:rPr>
            <w:rStyle w:val="Hyperlink"/>
            <w:i/>
          </w:rPr>
          <w:t>embers of the Executive Committee, sub-Committees &amp; Groups</w:t>
        </w:r>
      </w:hyperlink>
    </w:p>
    <w:sectPr w:rsidR="0095363E" w:rsidRPr="00A27FDE" w:rsidSect="000007AF">
      <w:footerReference w:type="default" r:id="rId17"/>
      <w:footerReference w:type="first" r:id="rId18"/>
      <w:pgSz w:w="11907" w:h="16840" w:code="9"/>
      <w:pgMar w:top="720" w:right="720" w:bottom="720" w:left="720" w:header="720" w:footer="34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4D4" w:rsidRDefault="001254D4" w:rsidP="00AB442D">
      <w:r>
        <w:separator/>
      </w:r>
    </w:p>
  </w:endnote>
  <w:endnote w:type="continuationSeparator" w:id="0">
    <w:p w:rsidR="001254D4" w:rsidRDefault="001254D4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F9" w:rsidRPr="00C36AF9" w:rsidRDefault="001A5C8A" w:rsidP="000007AF">
    <w:pPr>
      <w:pStyle w:val="Footer"/>
      <w:tabs>
        <w:tab w:val="clear" w:pos="9026"/>
        <w:tab w:val="right" w:pos="10490"/>
      </w:tabs>
      <w:rPr>
        <w:sz w:val="16"/>
      </w:rPr>
    </w:pPr>
    <w:r>
      <w:rPr>
        <w:sz w:val="16"/>
      </w:rPr>
      <w:t xml:space="preserve">EOI </w:t>
    </w:r>
    <w:r w:rsidRPr="00911BCD">
      <w:rPr>
        <w:sz w:val="16"/>
        <w:szCs w:val="16"/>
      </w:rPr>
      <w:t>HERITAGE PLANNING WORKING GROUP</w:t>
    </w:r>
    <w:r w:rsidRPr="000C614A">
      <w:t xml:space="preserve"> </w:t>
    </w:r>
    <w:r>
      <w:rPr>
        <w:sz w:val="16"/>
      </w:rPr>
      <w:t>(25/5/2017)</w:t>
    </w:r>
    <w:r w:rsidR="00C36AF9">
      <w:rPr>
        <w:sz w:val="16"/>
      </w:rPr>
      <w:tab/>
    </w:r>
    <w:r w:rsidR="00C36AF9" w:rsidRPr="000A346A">
      <w:rPr>
        <w:sz w:val="16"/>
      </w:rPr>
      <w:t xml:space="preserve">Page </w:t>
    </w:r>
    <w:r w:rsidR="00C36AF9">
      <w:rPr>
        <w:b/>
        <w:sz w:val="16"/>
      </w:rPr>
      <w:fldChar w:fldCharType="begin"/>
    </w:r>
    <w:r w:rsidR="00C36AF9">
      <w:rPr>
        <w:b/>
        <w:sz w:val="16"/>
      </w:rPr>
      <w:instrText xml:space="preserve"> PAGE  \* Arabic  \* MERGEFORMAT </w:instrText>
    </w:r>
    <w:r w:rsidR="00C36AF9">
      <w:rPr>
        <w:b/>
        <w:sz w:val="16"/>
      </w:rPr>
      <w:fldChar w:fldCharType="separate"/>
    </w:r>
    <w:r w:rsidR="00724ADC">
      <w:rPr>
        <w:b/>
        <w:noProof/>
        <w:sz w:val="16"/>
      </w:rPr>
      <w:t>2</w:t>
    </w:r>
    <w:r w:rsidR="00C36AF9">
      <w:rPr>
        <w:b/>
        <w:sz w:val="16"/>
      </w:rPr>
      <w:fldChar w:fldCharType="end"/>
    </w:r>
    <w:r w:rsidR="00C36AF9" w:rsidRPr="000A346A">
      <w:rPr>
        <w:sz w:val="16"/>
      </w:rPr>
      <w:t xml:space="preserve"> of </w:t>
    </w:r>
    <w:r>
      <w:rPr>
        <w:b/>
        <w:sz w:val="16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63E" w:rsidRPr="000A346A" w:rsidRDefault="005A1044" w:rsidP="000007AF">
    <w:pPr>
      <w:pStyle w:val="Footer"/>
      <w:tabs>
        <w:tab w:val="clear" w:pos="9026"/>
        <w:tab w:val="right" w:pos="10490"/>
      </w:tabs>
      <w:rPr>
        <w:sz w:val="16"/>
      </w:rPr>
    </w:pPr>
    <w:r>
      <w:rPr>
        <w:sz w:val="16"/>
      </w:rPr>
      <w:t xml:space="preserve">EOI </w:t>
    </w:r>
    <w:r w:rsidR="00911BCD" w:rsidRPr="00911BCD">
      <w:rPr>
        <w:sz w:val="16"/>
        <w:szCs w:val="16"/>
      </w:rPr>
      <w:t>HERITAGE PLANNING WORKING GROUP</w:t>
    </w:r>
    <w:r w:rsidR="00911BCD" w:rsidRPr="000C614A">
      <w:t xml:space="preserve"> </w:t>
    </w:r>
    <w:r>
      <w:rPr>
        <w:sz w:val="16"/>
      </w:rPr>
      <w:t>(</w:t>
    </w:r>
    <w:r w:rsidR="00911BCD">
      <w:rPr>
        <w:sz w:val="16"/>
      </w:rPr>
      <w:t>25/5/2017</w:t>
    </w:r>
    <w:r>
      <w:rPr>
        <w:sz w:val="16"/>
      </w:rPr>
      <w:t>)</w:t>
    </w:r>
    <w:r w:rsidR="0095363E">
      <w:rPr>
        <w:sz w:val="16"/>
      </w:rPr>
      <w:tab/>
    </w:r>
    <w:r w:rsidR="0095363E" w:rsidRPr="000A346A">
      <w:rPr>
        <w:sz w:val="16"/>
      </w:rPr>
      <w:t xml:space="preserve">Page </w:t>
    </w:r>
    <w:r w:rsidR="0095363E">
      <w:rPr>
        <w:b/>
        <w:sz w:val="16"/>
      </w:rPr>
      <w:fldChar w:fldCharType="begin"/>
    </w:r>
    <w:r w:rsidR="0095363E">
      <w:rPr>
        <w:b/>
        <w:sz w:val="16"/>
      </w:rPr>
      <w:instrText xml:space="preserve"> PAGE  \* Arabic  \* MERGEFORMAT </w:instrText>
    </w:r>
    <w:r w:rsidR="0095363E">
      <w:rPr>
        <w:b/>
        <w:sz w:val="16"/>
      </w:rPr>
      <w:fldChar w:fldCharType="separate"/>
    </w:r>
    <w:r w:rsidR="00724ADC">
      <w:rPr>
        <w:b/>
        <w:noProof/>
        <w:sz w:val="16"/>
      </w:rPr>
      <w:t>1</w:t>
    </w:r>
    <w:r w:rsidR="0095363E">
      <w:rPr>
        <w:b/>
        <w:sz w:val="16"/>
      </w:rPr>
      <w:fldChar w:fldCharType="end"/>
    </w:r>
    <w:r w:rsidR="0095363E" w:rsidRPr="000A346A">
      <w:rPr>
        <w:sz w:val="16"/>
      </w:rPr>
      <w:t xml:space="preserve"> of </w:t>
    </w:r>
    <w:r w:rsidR="001A5C8A">
      <w:rPr>
        <w:b/>
        <w:sz w:val="16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4D4" w:rsidRDefault="001254D4" w:rsidP="00AB442D">
      <w:r>
        <w:separator/>
      </w:r>
    </w:p>
  </w:footnote>
  <w:footnote w:type="continuationSeparator" w:id="0">
    <w:p w:rsidR="001254D4" w:rsidRDefault="001254D4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4EBF4E60"/>
    <w:multiLevelType w:val="hybridMultilevel"/>
    <w:tmpl w:val="E4AA09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4"/>
  </w:num>
  <w:num w:numId="7">
    <w:abstractNumId w:val="8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A8F"/>
    <w:rsid w:val="000007AF"/>
    <w:rsid w:val="00022A8F"/>
    <w:rsid w:val="00035BD6"/>
    <w:rsid w:val="00040810"/>
    <w:rsid w:val="000609E6"/>
    <w:rsid w:val="000727B5"/>
    <w:rsid w:val="000935A3"/>
    <w:rsid w:val="000A346A"/>
    <w:rsid w:val="000B4146"/>
    <w:rsid w:val="000B6CB3"/>
    <w:rsid w:val="000C614A"/>
    <w:rsid w:val="000D69FF"/>
    <w:rsid w:val="000E70D0"/>
    <w:rsid w:val="000F24A7"/>
    <w:rsid w:val="000F2DA5"/>
    <w:rsid w:val="0012464B"/>
    <w:rsid w:val="00124ED2"/>
    <w:rsid w:val="001254D4"/>
    <w:rsid w:val="0014007E"/>
    <w:rsid w:val="00164463"/>
    <w:rsid w:val="00175E24"/>
    <w:rsid w:val="001A5C8A"/>
    <w:rsid w:val="001B17BE"/>
    <w:rsid w:val="001F34A4"/>
    <w:rsid w:val="001F37F5"/>
    <w:rsid w:val="00204D3B"/>
    <w:rsid w:val="002058C4"/>
    <w:rsid w:val="0020725B"/>
    <w:rsid w:val="002638A3"/>
    <w:rsid w:val="002642CC"/>
    <w:rsid w:val="00273B3C"/>
    <w:rsid w:val="002A2E3E"/>
    <w:rsid w:val="002C1D6D"/>
    <w:rsid w:val="002C3387"/>
    <w:rsid w:val="00304CD5"/>
    <w:rsid w:val="00312925"/>
    <w:rsid w:val="003176FA"/>
    <w:rsid w:val="00340804"/>
    <w:rsid w:val="00353624"/>
    <w:rsid w:val="00367746"/>
    <w:rsid w:val="0038172F"/>
    <w:rsid w:val="00413031"/>
    <w:rsid w:val="00451990"/>
    <w:rsid w:val="0045365A"/>
    <w:rsid w:val="00460FE8"/>
    <w:rsid w:val="00476A5F"/>
    <w:rsid w:val="004A467A"/>
    <w:rsid w:val="004E3EA1"/>
    <w:rsid w:val="00502412"/>
    <w:rsid w:val="00522598"/>
    <w:rsid w:val="00531D34"/>
    <w:rsid w:val="005523B4"/>
    <w:rsid w:val="00567E47"/>
    <w:rsid w:val="005A1044"/>
    <w:rsid w:val="005C2E64"/>
    <w:rsid w:val="005C4515"/>
    <w:rsid w:val="005C4DC8"/>
    <w:rsid w:val="005D4CFF"/>
    <w:rsid w:val="005E09F1"/>
    <w:rsid w:val="005F0FE7"/>
    <w:rsid w:val="005F6FD8"/>
    <w:rsid w:val="00611AD3"/>
    <w:rsid w:val="006253C4"/>
    <w:rsid w:val="0063298E"/>
    <w:rsid w:val="00642238"/>
    <w:rsid w:val="006538CD"/>
    <w:rsid w:val="0066676C"/>
    <w:rsid w:val="00670F05"/>
    <w:rsid w:val="00682F28"/>
    <w:rsid w:val="00693645"/>
    <w:rsid w:val="006A7BA8"/>
    <w:rsid w:val="006D4160"/>
    <w:rsid w:val="006D42A7"/>
    <w:rsid w:val="006D4A0D"/>
    <w:rsid w:val="00702CB7"/>
    <w:rsid w:val="00724ADC"/>
    <w:rsid w:val="007428C7"/>
    <w:rsid w:val="00746D40"/>
    <w:rsid w:val="00747512"/>
    <w:rsid w:val="007509F4"/>
    <w:rsid w:val="007604D2"/>
    <w:rsid w:val="00763F0C"/>
    <w:rsid w:val="00764AF1"/>
    <w:rsid w:val="00775060"/>
    <w:rsid w:val="007B5CFC"/>
    <w:rsid w:val="007C3C4C"/>
    <w:rsid w:val="007C469C"/>
    <w:rsid w:val="007D7D2C"/>
    <w:rsid w:val="007E27B3"/>
    <w:rsid w:val="008257F3"/>
    <w:rsid w:val="008358F6"/>
    <w:rsid w:val="00837056"/>
    <w:rsid w:val="00886F96"/>
    <w:rsid w:val="008A199A"/>
    <w:rsid w:val="008A3785"/>
    <w:rsid w:val="008D5582"/>
    <w:rsid w:val="008D613B"/>
    <w:rsid w:val="008E38B1"/>
    <w:rsid w:val="008E7930"/>
    <w:rsid w:val="008F5811"/>
    <w:rsid w:val="00901BF7"/>
    <w:rsid w:val="00911BCD"/>
    <w:rsid w:val="00914BFA"/>
    <w:rsid w:val="009200B6"/>
    <w:rsid w:val="009261BB"/>
    <w:rsid w:val="0095363E"/>
    <w:rsid w:val="00954ABB"/>
    <w:rsid w:val="00960A67"/>
    <w:rsid w:val="00976AC3"/>
    <w:rsid w:val="009A2892"/>
    <w:rsid w:val="009B1C07"/>
    <w:rsid w:val="00A17AAD"/>
    <w:rsid w:val="00A27FDE"/>
    <w:rsid w:val="00A31B26"/>
    <w:rsid w:val="00A3751A"/>
    <w:rsid w:val="00A96AC0"/>
    <w:rsid w:val="00AA389D"/>
    <w:rsid w:val="00AB442D"/>
    <w:rsid w:val="00AC1E45"/>
    <w:rsid w:val="00AC2188"/>
    <w:rsid w:val="00AD0F83"/>
    <w:rsid w:val="00AD3B02"/>
    <w:rsid w:val="00AF5948"/>
    <w:rsid w:val="00B049C5"/>
    <w:rsid w:val="00B16E62"/>
    <w:rsid w:val="00B31FA7"/>
    <w:rsid w:val="00B32B58"/>
    <w:rsid w:val="00B538A9"/>
    <w:rsid w:val="00B64CA3"/>
    <w:rsid w:val="00BA3FDE"/>
    <w:rsid w:val="00BD3ED7"/>
    <w:rsid w:val="00C36AF9"/>
    <w:rsid w:val="00C44E6C"/>
    <w:rsid w:val="00CB7685"/>
    <w:rsid w:val="00CC61DF"/>
    <w:rsid w:val="00CD4F28"/>
    <w:rsid w:val="00D2079E"/>
    <w:rsid w:val="00D467FE"/>
    <w:rsid w:val="00D6453F"/>
    <w:rsid w:val="00D932C4"/>
    <w:rsid w:val="00DB5839"/>
    <w:rsid w:val="00DC395B"/>
    <w:rsid w:val="00DD4986"/>
    <w:rsid w:val="00E05661"/>
    <w:rsid w:val="00E32F7E"/>
    <w:rsid w:val="00EA0BA4"/>
    <w:rsid w:val="00EA1489"/>
    <w:rsid w:val="00ED2A97"/>
    <w:rsid w:val="00F05AA7"/>
    <w:rsid w:val="00F10FE8"/>
    <w:rsid w:val="00F14A60"/>
    <w:rsid w:val="00F33AF5"/>
    <w:rsid w:val="00F36ACA"/>
    <w:rsid w:val="00F52F5C"/>
    <w:rsid w:val="00F833F9"/>
    <w:rsid w:val="00F86A27"/>
    <w:rsid w:val="00FA0404"/>
    <w:rsid w:val="00FD6DC0"/>
    <w:rsid w:val="00FE2B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nternational.icomos.org/images/DOCUMENTS/Secretariat/2015/GA_2014_results/20150114-statuts-asadopted-languagecheck-finalcirc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usticomos@deakin.edu.a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australia.icomos.org/wp-content/uploads/Australia-ICOMOS-Code-of-Conduct-for-members-of-the-EC-all-sub-Committees-Groups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omos.org/australia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ustralia.icomos.org/wp-content/uploads/Australia-ICOMOS-Policy-on-Committees-Reference-Groups-and-Working-Groups-AI-PP-Manual-May-2016-update.pdf" TargetMode="External"/><Relationship Id="rId10" Type="http://schemas.openxmlformats.org/officeDocument/2006/relationships/hyperlink" Target="mailto:austicomos@deakin.edu.a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australia.icomos.org/wp-content/uploads/Australia-ICOMOS-Rules-2013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y%20Documents\A%20ICOMOS%20from%20Jan%202008\POLICY%20and%20PROCEDURES\P%20&amp;%20P%20manual%20-%20indiv%20PDFs%20updated%202016\updated%20August%202016\CommitteeWorkingReferenceGroup_EOI_Template_July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CA23-B147-4BB9-BCDD-58D830200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CommitteeWorkingReferenceGroup_EOI_Template_July2016.dotx</Template>
  <TotalTime>22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Meros</dc:creator>
  <cp:lastModifiedBy>Anne</cp:lastModifiedBy>
  <cp:revision>8</cp:revision>
  <cp:lastPrinted>2015-08-09T03:52:00Z</cp:lastPrinted>
  <dcterms:created xsi:type="dcterms:W3CDTF">2017-05-24T23:14:00Z</dcterms:created>
  <dcterms:modified xsi:type="dcterms:W3CDTF">2017-05-24T23:45:00Z</dcterms:modified>
</cp:coreProperties>
</file>